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C8230" w14:textId="746881FE" w:rsidR="00766E70" w:rsidRDefault="007D4411" w:rsidP="6636B821">
      <w:pPr>
        <w:spacing w:line="240" w:lineRule="auto"/>
        <w:rPr>
          <w:b/>
          <w:bCs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524982EA" wp14:editId="69303E18">
            <wp:simplePos x="914400" y="704850"/>
            <wp:positionH relativeFrom="margin">
              <wp:align>left</wp:align>
            </wp:positionH>
            <wp:positionV relativeFrom="margin">
              <wp:align>top</wp:align>
            </wp:positionV>
            <wp:extent cx="752475" cy="691064"/>
            <wp:effectExtent l="0" t="0" r="0" b="0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9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7BCFF134">
        <w:rPr>
          <w:b/>
          <w:bCs/>
          <w:sz w:val="32"/>
          <w:szCs w:val="32"/>
        </w:rPr>
        <w:t>202</w:t>
      </w:r>
      <w:r w:rsidR="00766E70">
        <w:rPr>
          <w:b/>
          <w:bCs/>
          <w:sz w:val="32"/>
          <w:szCs w:val="32"/>
        </w:rPr>
        <w:t>6</w:t>
      </w:r>
      <w:r w:rsidR="004911DF">
        <w:rPr>
          <w:b/>
          <w:bCs/>
          <w:sz w:val="32"/>
          <w:szCs w:val="32"/>
        </w:rPr>
        <w:t>-2027</w:t>
      </w:r>
      <w:r w:rsidR="007B1F50" w:rsidRPr="7BCFF134">
        <w:rPr>
          <w:b/>
          <w:bCs/>
          <w:sz w:val="32"/>
          <w:szCs w:val="32"/>
        </w:rPr>
        <w:t xml:space="preserve">– </w:t>
      </w:r>
      <w:r w:rsidR="4542BA07" w:rsidRPr="7BCFF134">
        <w:rPr>
          <w:b/>
          <w:bCs/>
          <w:sz w:val="32"/>
          <w:szCs w:val="32"/>
        </w:rPr>
        <w:t xml:space="preserve">Middle School </w:t>
      </w:r>
      <w:r w:rsidR="00A368C6" w:rsidRPr="7BCFF134">
        <w:rPr>
          <w:b/>
          <w:bCs/>
          <w:sz w:val="32"/>
          <w:szCs w:val="32"/>
        </w:rPr>
        <w:t>Youth Group</w:t>
      </w:r>
      <w:r w:rsidR="007B1F50" w:rsidRPr="7BCFF134">
        <w:rPr>
          <w:b/>
          <w:bCs/>
          <w:sz w:val="32"/>
          <w:szCs w:val="32"/>
        </w:rPr>
        <w:t xml:space="preserve"> Registration Form</w:t>
      </w:r>
      <w:r w:rsidR="00591D47" w:rsidRPr="7BCFF134">
        <w:rPr>
          <w:b/>
          <w:bCs/>
          <w:sz w:val="32"/>
          <w:szCs w:val="32"/>
        </w:rPr>
        <w:t xml:space="preserve"> </w:t>
      </w:r>
      <w:r w:rsidR="43C9CC3D" w:rsidRPr="7BCFF134">
        <w:rPr>
          <w:b/>
          <w:bCs/>
          <w:sz w:val="32"/>
          <w:szCs w:val="32"/>
        </w:rPr>
        <w:t xml:space="preserve">   </w:t>
      </w:r>
      <w:r w:rsidR="007B1F50" w:rsidRPr="6636B821">
        <w:rPr>
          <w:b/>
          <w:bCs/>
        </w:rPr>
        <w:t xml:space="preserve"> </w:t>
      </w:r>
    </w:p>
    <w:p w14:paraId="2D6AB726" w14:textId="77777777" w:rsidR="00766E70" w:rsidRDefault="00766E70" w:rsidP="6636B821">
      <w:pPr>
        <w:spacing w:line="240" w:lineRule="auto"/>
        <w:rPr>
          <w:b/>
          <w:bCs/>
        </w:rPr>
      </w:pPr>
    </w:p>
    <w:p w14:paraId="4234FF5B" w14:textId="2D3CF415" w:rsidR="007C03C4" w:rsidRDefault="007B1F50" w:rsidP="007C03C4">
      <w:pPr>
        <w:spacing w:line="240" w:lineRule="auto"/>
      </w:pPr>
      <w:r w:rsidRPr="6636B821">
        <w:rPr>
          <w:b/>
          <w:bCs/>
        </w:rPr>
        <w:t xml:space="preserve">Schedule: </w:t>
      </w:r>
      <w:r w:rsidR="007D4411">
        <w:tab/>
      </w:r>
      <w:r w:rsidR="00256DAD">
        <w:t xml:space="preserve"> Sundays</w:t>
      </w:r>
      <w:r w:rsidR="00CC34F9">
        <w:t xml:space="preserve"> </w:t>
      </w:r>
      <w:r w:rsidR="00D75FD3">
        <w:t xml:space="preserve">from </w:t>
      </w:r>
      <w:r w:rsidR="0EB604F5">
        <w:t xml:space="preserve">5:00-6:15 </w:t>
      </w:r>
      <w:r w:rsidR="00D75FD3">
        <w:t>pm</w:t>
      </w:r>
      <w:r w:rsidR="00A368C6">
        <w:t xml:space="preserve"> (See Schedule for </w:t>
      </w:r>
      <w:proofErr w:type="gramStart"/>
      <w:r w:rsidR="007C03C4">
        <w:t xml:space="preserve">Dates)  </w:t>
      </w:r>
      <w:r w:rsidR="3449DB03">
        <w:t xml:space="preserve"> </w:t>
      </w:r>
      <w:proofErr w:type="gramEnd"/>
      <w:r w:rsidR="3449DB03">
        <w:t xml:space="preserve">                                 </w:t>
      </w:r>
      <w:r w:rsidR="0C9AC777">
        <w:t xml:space="preserve"> </w:t>
      </w:r>
      <w:r w:rsidR="62A322ED">
        <w:t xml:space="preserve"> </w:t>
      </w:r>
      <w:r w:rsidR="306D176E">
        <w:t xml:space="preserve"> </w:t>
      </w:r>
      <w:r>
        <w:t>Suggested donation is</w:t>
      </w:r>
      <w:r w:rsidRPr="6636B821">
        <w:rPr>
          <w:b/>
          <w:bCs/>
        </w:rPr>
        <w:t xml:space="preserve"> $</w:t>
      </w:r>
      <w:r w:rsidR="22717F93" w:rsidRPr="6636B821">
        <w:rPr>
          <w:b/>
          <w:bCs/>
        </w:rPr>
        <w:t>40</w:t>
      </w:r>
      <w:r w:rsidR="00A368C6" w:rsidRPr="6636B821">
        <w:rPr>
          <w:b/>
          <w:bCs/>
        </w:rPr>
        <w:t xml:space="preserve"> </w:t>
      </w:r>
      <w:r w:rsidR="00A368C6">
        <w:t>per family.</w:t>
      </w:r>
      <w:r>
        <w:t xml:space="preserve"> </w:t>
      </w:r>
    </w:p>
    <w:p w14:paraId="4F6EE596" w14:textId="66325E67" w:rsidR="007B1F50" w:rsidRDefault="007C03C4" w:rsidP="007C03C4">
      <w:pPr>
        <w:spacing w:line="240" w:lineRule="auto"/>
        <w:rPr>
          <w:b/>
          <w:bCs/>
          <w:sz w:val="32"/>
          <w:szCs w:val="32"/>
        </w:rPr>
      </w:pPr>
      <w:r>
        <w:t xml:space="preserve">                            </w:t>
      </w:r>
      <w:r w:rsidR="1A42BBA5">
        <w:t xml:space="preserve">We also ask for help with donations </w:t>
      </w:r>
      <w:proofErr w:type="gramStart"/>
      <w:r w:rsidR="1A42BBA5">
        <w:t>of</w:t>
      </w:r>
      <w:proofErr w:type="gramEnd"/>
      <w:r w:rsidR="1A42BBA5">
        <w:t xml:space="preserve"> Snacks that</w:t>
      </w:r>
      <w:r w:rsidR="00B31331">
        <w:t xml:space="preserve"> </w:t>
      </w:r>
      <w:r w:rsidR="1A42BBA5">
        <w:t>go with the theme of meetings.</w:t>
      </w:r>
    </w:p>
    <w:p w14:paraId="2F19D5CA" w14:textId="77777777" w:rsidR="00766E70" w:rsidRDefault="00766E70" w:rsidP="6636B821">
      <w:pPr>
        <w:spacing w:line="480" w:lineRule="auto"/>
        <w:contextualSpacing/>
        <w:rPr>
          <w:b/>
          <w:bCs/>
          <w:color w:val="632423" w:themeColor="accent2" w:themeShade="80"/>
          <w:sz w:val="24"/>
          <w:szCs w:val="24"/>
          <w:u w:val="single"/>
        </w:rPr>
      </w:pPr>
    </w:p>
    <w:p w14:paraId="54E8F349" w14:textId="6E3CD73B" w:rsidR="00E6537E" w:rsidRPr="007D4411" w:rsidRDefault="0039059B" w:rsidP="6636B821">
      <w:pPr>
        <w:spacing w:line="480" w:lineRule="auto"/>
        <w:contextualSpacing/>
        <w:rPr>
          <w:b/>
          <w:bCs/>
          <w:color w:val="632423" w:themeColor="accent2" w:themeShade="80"/>
          <w:sz w:val="24"/>
          <w:szCs w:val="24"/>
          <w:u w:val="single"/>
        </w:rPr>
      </w:pPr>
      <w:r w:rsidRPr="6636B821">
        <w:rPr>
          <w:b/>
          <w:bCs/>
          <w:color w:val="632423" w:themeColor="accent2" w:themeShade="80"/>
          <w:sz w:val="24"/>
          <w:szCs w:val="24"/>
          <w:u w:val="single"/>
        </w:rPr>
        <w:t>Basic information</w:t>
      </w:r>
    </w:p>
    <w:p w14:paraId="5BC219E4" w14:textId="77777777" w:rsidR="007D4411" w:rsidRDefault="007D4411" w:rsidP="00562897">
      <w:pPr>
        <w:spacing w:line="240" w:lineRule="auto"/>
        <w:contextualSpacing/>
        <w:rPr>
          <w:sz w:val="24"/>
          <w:szCs w:val="24"/>
        </w:rPr>
      </w:pPr>
    </w:p>
    <w:p w14:paraId="07CA0A9E" w14:textId="58F90AE8" w:rsidR="00B15E8F" w:rsidRDefault="000B29B8" w:rsidP="00562897">
      <w:pPr>
        <w:spacing w:line="240" w:lineRule="auto"/>
        <w:contextualSpacing/>
        <w:rPr>
          <w:sz w:val="24"/>
          <w:szCs w:val="24"/>
          <w:u w:val="single"/>
        </w:rPr>
      </w:pPr>
      <w:r w:rsidRPr="6636B821">
        <w:rPr>
          <w:sz w:val="24"/>
          <w:szCs w:val="24"/>
        </w:rPr>
        <w:t>Father’s Name</w:t>
      </w:r>
      <w:r w:rsidR="00562897" w:rsidRPr="6636B821">
        <w:rPr>
          <w:sz w:val="24"/>
          <w:szCs w:val="24"/>
        </w:rPr>
        <w:t xml:space="preserve">: </w:t>
      </w:r>
      <w:r w:rsidR="007D4411" w:rsidRPr="6636B821">
        <w:rPr>
          <w:sz w:val="24"/>
          <w:szCs w:val="24"/>
        </w:rPr>
        <w:t xml:space="preserve"> </w:t>
      </w:r>
      <w:r>
        <w:tab/>
      </w:r>
      <w:r>
        <w:tab/>
      </w:r>
      <w:r w:rsidR="007D4411" w:rsidRPr="6636B821">
        <w:rPr>
          <w:sz w:val="24"/>
          <w:szCs w:val="24"/>
          <w:u w:val="single"/>
        </w:rPr>
        <w:t>________</w:t>
      </w:r>
      <w:r w:rsidR="59B5522C" w:rsidRPr="6636B821">
        <w:rPr>
          <w:sz w:val="24"/>
          <w:szCs w:val="24"/>
          <w:u w:val="single"/>
        </w:rP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5B8BC1" w14:textId="77777777" w:rsidR="00562897" w:rsidRDefault="00562897" w:rsidP="00562897">
      <w:pPr>
        <w:spacing w:line="240" w:lineRule="auto"/>
        <w:contextualSpacing/>
        <w:rPr>
          <w:sz w:val="24"/>
          <w:szCs w:val="24"/>
          <w:u w:val="single"/>
        </w:rPr>
      </w:pPr>
    </w:p>
    <w:p w14:paraId="63674B95" w14:textId="7EB7A97C" w:rsidR="00562897" w:rsidRPr="00FC146D" w:rsidRDefault="000B29B8" w:rsidP="007D4411">
      <w:pPr>
        <w:spacing w:line="480" w:lineRule="auto"/>
        <w:contextualSpacing/>
        <w:rPr>
          <w:sz w:val="24"/>
          <w:szCs w:val="24"/>
          <w:u w:val="single"/>
        </w:rPr>
      </w:pPr>
      <w:r w:rsidRPr="6636B821">
        <w:rPr>
          <w:sz w:val="24"/>
          <w:szCs w:val="24"/>
        </w:rPr>
        <w:t>Mother’s Name</w:t>
      </w:r>
      <w:r w:rsidR="00562897" w:rsidRPr="6636B821">
        <w:rPr>
          <w:sz w:val="24"/>
          <w:szCs w:val="24"/>
        </w:rPr>
        <w:t xml:space="preserve">:  </w:t>
      </w:r>
      <w:r>
        <w:tab/>
      </w:r>
      <w:r>
        <w:tab/>
      </w:r>
      <w:r w:rsidR="00562897" w:rsidRPr="6636B821">
        <w:rPr>
          <w:sz w:val="24"/>
          <w:szCs w:val="24"/>
          <w:u w:val="single"/>
        </w:rPr>
        <w:t>________</w:t>
      </w:r>
      <w:r w:rsidR="26F16723" w:rsidRPr="6636B821">
        <w:rPr>
          <w:sz w:val="24"/>
          <w:szCs w:val="24"/>
          <w:u w:val="single"/>
        </w:rPr>
        <w:t>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0613BB" w14:textId="7EA95C4F" w:rsidR="0039059B" w:rsidRPr="00FC146D" w:rsidRDefault="00E6537E" w:rsidP="007D4411">
      <w:pPr>
        <w:spacing w:line="480" w:lineRule="auto"/>
        <w:contextualSpacing/>
        <w:rPr>
          <w:sz w:val="24"/>
          <w:szCs w:val="24"/>
          <w:u w:val="single"/>
        </w:rPr>
      </w:pPr>
      <w:r>
        <w:rPr>
          <w:sz w:val="24"/>
          <w:szCs w:val="24"/>
        </w:rPr>
        <w:t>A</w:t>
      </w:r>
      <w:r w:rsidR="0039059B">
        <w:rPr>
          <w:sz w:val="24"/>
          <w:szCs w:val="24"/>
        </w:rPr>
        <w:t>ddress</w:t>
      </w:r>
      <w:r w:rsidR="004D0F8A">
        <w:rPr>
          <w:sz w:val="24"/>
          <w:szCs w:val="24"/>
        </w:rPr>
        <w:t>:</w:t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</w:p>
    <w:p w14:paraId="34EB8A51" w14:textId="42D8D8C8" w:rsidR="00562897" w:rsidRPr="00562897" w:rsidRDefault="00853EF0" w:rsidP="00562897">
      <w:pPr>
        <w:spacing w:line="480" w:lineRule="auto"/>
        <w:contextualSpacing/>
        <w:rPr>
          <w:sz w:val="24"/>
          <w:szCs w:val="24"/>
        </w:rPr>
      </w:pPr>
      <w:r w:rsidRPr="6636B821">
        <w:rPr>
          <w:sz w:val="24"/>
          <w:szCs w:val="24"/>
        </w:rPr>
        <w:t>Phone:</w:t>
      </w:r>
      <w:r w:rsidR="00E6537E">
        <w:tab/>
      </w:r>
      <w:r w:rsidR="00E6537E">
        <w:tab/>
      </w:r>
      <w:r w:rsidR="00E6537E">
        <w:tab/>
      </w:r>
      <w:r w:rsidR="007D4411" w:rsidRPr="6636B821">
        <w:rPr>
          <w:sz w:val="24"/>
          <w:szCs w:val="24"/>
          <w:u w:val="single"/>
        </w:rPr>
        <w:t>______________________</w:t>
      </w:r>
      <w:r w:rsidR="00FC146D" w:rsidRPr="6636B821">
        <w:rPr>
          <w:sz w:val="24"/>
          <w:szCs w:val="24"/>
        </w:rPr>
        <w:t xml:space="preserve"> Email:</w:t>
      </w:r>
      <w:r w:rsidR="008E15E5" w:rsidRPr="6636B821">
        <w:rPr>
          <w:sz w:val="24"/>
          <w:szCs w:val="24"/>
          <w:u w:val="single"/>
        </w:rPr>
        <w:t xml:space="preserve">  </w:t>
      </w:r>
      <w:r w:rsidR="67CECC59" w:rsidRPr="6636B821">
        <w:rPr>
          <w:sz w:val="24"/>
          <w:szCs w:val="24"/>
          <w:u w:val="single"/>
        </w:rPr>
        <w:t>_____________________</w:t>
      </w:r>
      <w:r w:rsidR="00E6537E">
        <w:tab/>
      </w:r>
      <w:r w:rsidR="00E6537E">
        <w:tab/>
      </w:r>
      <w:r w:rsidR="00E6537E">
        <w:rPr>
          <w:sz w:val="24"/>
          <w:szCs w:val="24"/>
        </w:rPr>
        <w:t>Is your family registered at St. Paul?</w:t>
      </w:r>
      <w:r w:rsidR="00E6537E">
        <w:rPr>
          <w:sz w:val="24"/>
          <w:szCs w:val="24"/>
        </w:rPr>
        <w:tab/>
        <w:t xml:space="preserve"> </w:t>
      </w:r>
      <w:r w:rsidR="00E6537E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18070195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7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E6537E">
        <w:rPr>
          <w:sz w:val="24"/>
          <w:szCs w:val="24"/>
        </w:rPr>
        <w:t xml:space="preserve"> Yes</w:t>
      </w:r>
      <w:r w:rsidR="00E6537E">
        <w:rPr>
          <w:sz w:val="24"/>
          <w:szCs w:val="24"/>
        </w:rPr>
        <w:tab/>
      </w:r>
      <w:r w:rsidR="00E6537E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5363125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37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E6537E">
        <w:rPr>
          <w:sz w:val="24"/>
          <w:szCs w:val="24"/>
        </w:rPr>
        <w:t xml:space="preserve"> No</w:t>
      </w:r>
    </w:p>
    <w:p w14:paraId="2F763C9C" w14:textId="224185F2" w:rsidR="004D0F8A" w:rsidRPr="00F62E86" w:rsidRDefault="00291F2D" w:rsidP="00C81BCC">
      <w:pPr>
        <w:pBdr>
          <w:bottom w:val="thinThickSmallGap" w:sz="18" w:space="1" w:color="632423" w:themeColor="accent2" w:themeShade="80"/>
        </w:pBdr>
        <w:spacing w:line="240" w:lineRule="auto"/>
        <w:contextualSpacing/>
        <w:rPr>
          <w:b/>
          <w:color w:val="632423" w:themeColor="accent2" w:themeShade="80"/>
          <w:sz w:val="24"/>
          <w:szCs w:val="24"/>
        </w:rPr>
      </w:pPr>
      <w:r>
        <w:rPr>
          <w:b/>
          <w:color w:val="632423" w:themeColor="accent2" w:themeShade="80"/>
          <w:sz w:val="24"/>
          <w:szCs w:val="24"/>
        </w:rPr>
        <w:t>Child’s Information</w:t>
      </w:r>
    </w:p>
    <w:p w14:paraId="65FFEA1C" w14:textId="77777777" w:rsidR="00B15E8F" w:rsidRDefault="00B15E8F" w:rsidP="00562897">
      <w:pPr>
        <w:spacing w:line="240" w:lineRule="auto"/>
        <w:contextualSpacing/>
        <w:rPr>
          <w:sz w:val="24"/>
          <w:szCs w:val="24"/>
        </w:rPr>
      </w:pPr>
    </w:p>
    <w:p w14:paraId="2D458F99" w14:textId="1BC23A5F" w:rsidR="007D4411" w:rsidRDefault="66F814BD" w:rsidP="007D4411">
      <w:pPr>
        <w:spacing w:line="240" w:lineRule="auto"/>
        <w:contextualSpacing/>
        <w:rPr>
          <w:sz w:val="24"/>
          <w:szCs w:val="24"/>
        </w:rPr>
      </w:pPr>
      <w:r w:rsidRPr="00766E70">
        <w:rPr>
          <w:b/>
          <w:bCs/>
        </w:rPr>
        <w:t>Full Name:</w:t>
      </w:r>
      <w:r w:rsidR="007D4411" w:rsidRPr="00766E70">
        <w:rPr>
          <w:b/>
          <w:bCs/>
        </w:rPr>
        <w:tab/>
      </w:r>
      <w:r w:rsidR="007D4411">
        <w:tab/>
      </w:r>
      <w:r w:rsidR="007D4411">
        <w:tab/>
      </w:r>
      <w:r w:rsidR="007D4411">
        <w:tab/>
      </w:r>
      <w:r w:rsidR="007D4411">
        <w:tab/>
      </w:r>
      <w:r w:rsidR="77F339DB">
        <w:t xml:space="preserve">                            Nickname: </w:t>
      </w:r>
    </w:p>
    <w:p w14:paraId="5BBDF0A4" w14:textId="03617A5C" w:rsidR="6636B821" w:rsidRDefault="6636B821" w:rsidP="6636B821">
      <w:pPr>
        <w:spacing w:line="480" w:lineRule="auto"/>
        <w:contextualSpacing/>
        <w:rPr>
          <w:sz w:val="24"/>
          <w:szCs w:val="24"/>
        </w:rPr>
      </w:pPr>
    </w:p>
    <w:p w14:paraId="6CA7F548" w14:textId="30F83581" w:rsidR="00562897" w:rsidRDefault="00562897" w:rsidP="007D4411">
      <w:pPr>
        <w:spacing w:line="48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Date of Birth: ________________ Grade: _______________</w:t>
      </w:r>
      <w:r w:rsidR="00766E70">
        <w:rPr>
          <w:sz w:val="24"/>
          <w:szCs w:val="24"/>
        </w:rPr>
        <w:t xml:space="preserve">School: </w:t>
      </w:r>
    </w:p>
    <w:p w14:paraId="5E012831" w14:textId="3655444F" w:rsidR="00A368C6" w:rsidRDefault="00291F2D" w:rsidP="00835024">
      <w:pPr>
        <w:spacing w:line="480" w:lineRule="auto"/>
        <w:contextualSpacing/>
        <w:rPr>
          <w:sz w:val="24"/>
          <w:szCs w:val="24"/>
          <w:u w:val="single"/>
        </w:rPr>
      </w:pPr>
      <w:r>
        <w:rPr>
          <w:sz w:val="24"/>
          <w:szCs w:val="24"/>
        </w:rPr>
        <w:t>Food a</w:t>
      </w:r>
      <w:r w:rsidR="00FC146D">
        <w:rPr>
          <w:sz w:val="24"/>
          <w:szCs w:val="24"/>
        </w:rPr>
        <w:t>llergies or special needs:</w:t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  <w:r w:rsidR="00FC146D">
        <w:rPr>
          <w:sz w:val="24"/>
          <w:szCs w:val="24"/>
          <w:u w:val="single"/>
        </w:rPr>
        <w:tab/>
      </w:r>
    </w:p>
    <w:p w14:paraId="4644BE40" w14:textId="6D8DBEC0" w:rsidR="00932FBD" w:rsidRDefault="00562897" w:rsidP="6636B821">
      <w:pPr>
        <w:spacing w:line="480" w:lineRule="auto"/>
        <w:contextualSpacing/>
        <w:rPr>
          <w:sz w:val="24"/>
          <w:szCs w:val="24"/>
        </w:rPr>
      </w:pPr>
      <w:r w:rsidRPr="6636B821">
        <w:rPr>
          <w:sz w:val="24"/>
          <w:szCs w:val="24"/>
        </w:rPr>
        <w:t>Emergency C</w:t>
      </w:r>
      <w:r w:rsidR="00FC146D" w:rsidRPr="6636B821">
        <w:rPr>
          <w:sz w:val="24"/>
          <w:szCs w:val="24"/>
        </w:rPr>
        <w:t>ontact (name and phone)</w:t>
      </w:r>
      <w:r w:rsidR="02DD7A19" w:rsidRPr="6636B821">
        <w:rPr>
          <w:sz w:val="24"/>
          <w:szCs w:val="24"/>
        </w:rPr>
        <w:t>/Relationship</w:t>
      </w:r>
      <w:r w:rsidR="00FC146D" w:rsidRPr="6636B821">
        <w:rPr>
          <w:sz w:val="24"/>
          <w:szCs w:val="24"/>
        </w:rPr>
        <w:t>:</w:t>
      </w:r>
      <w:r w:rsidR="00291F2D">
        <w:tab/>
      </w:r>
      <w:r w:rsidR="00291F2D">
        <w:tab/>
      </w:r>
      <w:r w:rsidR="00291F2D">
        <w:tab/>
      </w:r>
      <w:r w:rsidR="00291F2D">
        <w:tab/>
      </w:r>
      <w:r w:rsidR="00291F2D">
        <w:tab/>
      </w:r>
      <w:r w:rsidR="00291F2D">
        <w:tab/>
      </w:r>
    </w:p>
    <w:p w14:paraId="0AE9D359" w14:textId="3523851D" w:rsidR="00932FBD" w:rsidRDefault="00291F2D" w:rsidP="6636B821">
      <w:pPr>
        <w:spacing w:beforeAutospacing="1" w:line="480" w:lineRule="auto"/>
        <w:contextualSpacing/>
        <w:rPr>
          <w:b/>
          <w:bCs/>
          <w:sz w:val="18"/>
          <w:szCs w:val="18"/>
        </w:rPr>
      </w:pPr>
      <w:r w:rsidRPr="6636B821">
        <w:rPr>
          <w:b/>
          <w:bCs/>
          <w:sz w:val="18"/>
          <w:szCs w:val="18"/>
        </w:rPr>
        <w:t xml:space="preserve">I authorize the Archdiocese of Portland and its representatives to use their judgment in determining emergency procedures and care for my child. I also understand that the </w:t>
      </w:r>
      <w:proofErr w:type="gramStart"/>
      <w:r w:rsidRPr="6636B821">
        <w:rPr>
          <w:b/>
          <w:bCs/>
          <w:sz w:val="18"/>
          <w:szCs w:val="18"/>
        </w:rPr>
        <w:t>Archdiocese</w:t>
      </w:r>
      <w:proofErr w:type="gramEnd"/>
      <w:r w:rsidRPr="6636B821">
        <w:rPr>
          <w:b/>
          <w:bCs/>
          <w:sz w:val="18"/>
          <w:szCs w:val="18"/>
        </w:rPr>
        <w:t xml:space="preserve"> assumes no financial obligation for expenses incurred in carrying out emergency procedures and/or emergency transportation.</w:t>
      </w:r>
    </w:p>
    <w:p w14:paraId="365D39F6" w14:textId="77777777" w:rsidR="00256DAD" w:rsidRPr="00FE3E31" w:rsidRDefault="00256DAD" w:rsidP="6636B821">
      <w:pPr>
        <w:spacing w:line="240" w:lineRule="auto"/>
        <w:contextualSpacing/>
        <w:rPr>
          <w:b/>
          <w:bCs/>
          <w:sz w:val="18"/>
          <w:szCs w:val="18"/>
        </w:rPr>
      </w:pPr>
    </w:p>
    <w:p w14:paraId="489427B9" w14:textId="77777777" w:rsidR="00835024" w:rsidRDefault="00835024" w:rsidP="007D4411">
      <w:pPr>
        <w:spacing w:line="240" w:lineRule="auto"/>
        <w:contextualSpacing/>
        <w:rPr>
          <w:sz w:val="24"/>
          <w:szCs w:val="24"/>
        </w:rPr>
      </w:pPr>
    </w:p>
    <w:p w14:paraId="3A71A7B9" w14:textId="1E16C063" w:rsidR="00835024" w:rsidRDefault="00FC146D" w:rsidP="007D4411">
      <w:pPr>
        <w:spacing w:line="480" w:lineRule="auto"/>
        <w:contextualSpacing/>
        <w:rPr>
          <w:sz w:val="24"/>
          <w:szCs w:val="24"/>
          <w:u w:val="single"/>
        </w:rPr>
      </w:pPr>
      <w:r w:rsidRPr="6636B821">
        <w:rPr>
          <w:sz w:val="24"/>
          <w:szCs w:val="24"/>
        </w:rPr>
        <w:t>Parent</w:t>
      </w:r>
      <w:r w:rsidR="05DA8468" w:rsidRPr="6636B821">
        <w:rPr>
          <w:sz w:val="24"/>
          <w:szCs w:val="24"/>
        </w:rPr>
        <w:t>/Guardian</w:t>
      </w:r>
      <w:r w:rsidRPr="6636B821">
        <w:rPr>
          <w:sz w:val="24"/>
          <w:szCs w:val="24"/>
        </w:rPr>
        <w:t xml:space="preserve"> 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36B821">
        <w:rPr>
          <w:sz w:val="24"/>
          <w:szCs w:val="24"/>
        </w:rPr>
        <w:t>Date:</w:t>
      </w:r>
      <w:r>
        <w:tab/>
      </w:r>
      <w:r>
        <w:tab/>
      </w:r>
      <w:r>
        <w:tab/>
      </w:r>
      <w:r>
        <w:tab/>
      </w:r>
      <w:r>
        <w:tab/>
      </w:r>
    </w:p>
    <w:p w14:paraId="7B3A1BF7" w14:textId="77777777" w:rsidR="00FE3E31" w:rsidRDefault="00FE3E31" w:rsidP="00FE3E31">
      <w:pPr>
        <w:pStyle w:val="Footer"/>
        <w:rPr>
          <w:b/>
          <w:bCs/>
          <w:sz w:val="18"/>
          <w:szCs w:val="18"/>
          <w:u w:val="single"/>
        </w:rPr>
      </w:pPr>
    </w:p>
    <w:p w14:paraId="45E5CCFF" w14:textId="35A8A36E" w:rsidR="00FE3E31" w:rsidRPr="00FE3E31" w:rsidRDefault="00FE3E31" w:rsidP="00FE3E31">
      <w:pPr>
        <w:pStyle w:val="Footer"/>
        <w:jc w:val="center"/>
        <w:rPr>
          <w:b/>
          <w:bCs/>
          <w:sz w:val="18"/>
          <w:szCs w:val="18"/>
          <w:u w:val="single"/>
        </w:rPr>
      </w:pPr>
      <w:r w:rsidRPr="00FE3E31">
        <w:rPr>
          <w:b/>
          <w:bCs/>
          <w:sz w:val="18"/>
          <w:szCs w:val="18"/>
          <w:u w:val="single"/>
        </w:rPr>
        <w:t>St. Paul Religious Education Department</w:t>
      </w:r>
    </w:p>
    <w:p w14:paraId="1BF62A88" w14:textId="77777777" w:rsidR="00FE3E31" w:rsidRPr="00FE3E31" w:rsidRDefault="00FE3E31" w:rsidP="00FE3E31">
      <w:pPr>
        <w:pStyle w:val="Footer"/>
        <w:jc w:val="center"/>
        <w:rPr>
          <w:sz w:val="18"/>
          <w:szCs w:val="18"/>
        </w:rPr>
      </w:pPr>
      <w:r w:rsidRPr="00FE3E31">
        <w:rPr>
          <w:sz w:val="18"/>
          <w:szCs w:val="18"/>
        </w:rPr>
        <w:t>Religious Ed Director: Kristin White</w:t>
      </w:r>
    </w:p>
    <w:p w14:paraId="6EB65910" w14:textId="28B59B42" w:rsidR="00FE3E31" w:rsidRPr="00FC146D" w:rsidRDefault="00FE3E31" w:rsidP="00FE3E31">
      <w:pPr>
        <w:pStyle w:val="Footer"/>
        <w:jc w:val="center"/>
        <w:rPr>
          <w:sz w:val="24"/>
          <w:szCs w:val="24"/>
          <w:u w:val="single"/>
        </w:rPr>
      </w:pPr>
      <w:r w:rsidRPr="00FE3E31">
        <w:rPr>
          <w:sz w:val="18"/>
          <w:szCs w:val="18"/>
        </w:rPr>
        <w:t>Phone: (541) 686-2345   Email: kwhite@archdpdx.or</w:t>
      </w:r>
      <w:r>
        <w:rPr>
          <w:sz w:val="18"/>
          <w:szCs w:val="18"/>
        </w:rPr>
        <w:t>g</w:t>
      </w:r>
    </w:p>
    <w:sectPr w:rsidR="00FE3E31" w:rsidRPr="00FC146D" w:rsidSect="00FE3E31">
      <w:footerReference w:type="default" r:id="rId9"/>
      <w:pgSz w:w="12240" w:h="15840"/>
      <w:pgMar w:top="360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223D" w14:textId="77777777" w:rsidR="001B6453" w:rsidRDefault="001B6453" w:rsidP="009517B4">
      <w:pPr>
        <w:spacing w:line="240" w:lineRule="auto"/>
      </w:pPr>
      <w:r>
        <w:separator/>
      </w:r>
    </w:p>
  </w:endnote>
  <w:endnote w:type="continuationSeparator" w:id="0">
    <w:p w14:paraId="7A132A30" w14:textId="77777777" w:rsidR="001B6453" w:rsidRDefault="001B6453" w:rsidP="00951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EEAE1" w14:textId="77777777" w:rsidR="009517B4" w:rsidRDefault="009517B4" w:rsidP="009517B4">
    <w:pPr>
      <w:pStyle w:val="Footer"/>
      <w:jc w:val="right"/>
    </w:pPr>
    <w:r>
      <w:t>Taken by:____ | Date:_____</w:t>
    </w:r>
  </w:p>
  <w:p w14:paraId="7B45638C" w14:textId="77777777" w:rsidR="009517B4" w:rsidRDefault="00951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46EF2" w14:textId="77777777" w:rsidR="001B6453" w:rsidRDefault="001B6453" w:rsidP="009517B4">
      <w:pPr>
        <w:spacing w:line="240" w:lineRule="auto"/>
      </w:pPr>
      <w:r>
        <w:separator/>
      </w:r>
    </w:p>
  </w:footnote>
  <w:footnote w:type="continuationSeparator" w:id="0">
    <w:p w14:paraId="25D9D03E" w14:textId="77777777" w:rsidR="001B6453" w:rsidRDefault="001B6453" w:rsidP="009517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21636"/>
    <w:multiLevelType w:val="hybridMultilevel"/>
    <w:tmpl w:val="6B66C46E"/>
    <w:lvl w:ilvl="0" w:tplc="912E339C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8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D6"/>
    <w:rsid w:val="00016378"/>
    <w:rsid w:val="0001640B"/>
    <w:rsid w:val="0002002C"/>
    <w:rsid w:val="0002370E"/>
    <w:rsid w:val="00033B8E"/>
    <w:rsid w:val="00036F01"/>
    <w:rsid w:val="0004044B"/>
    <w:rsid w:val="000653BF"/>
    <w:rsid w:val="00076005"/>
    <w:rsid w:val="00090046"/>
    <w:rsid w:val="000A59CE"/>
    <w:rsid w:val="000B29B8"/>
    <w:rsid w:val="000C48C8"/>
    <w:rsid w:val="000C5B3E"/>
    <w:rsid w:val="0012175A"/>
    <w:rsid w:val="00154DBD"/>
    <w:rsid w:val="001A5DA7"/>
    <w:rsid w:val="001B3898"/>
    <w:rsid w:val="001B6453"/>
    <w:rsid w:val="001F710C"/>
    <w:rsid w:val="002124E1"/>
    <w:rsid w:val="002206D8"/>
    <w:rsid w:val="002215D4"/>
    <w:rsid w:val="002236DF"/>
    <w:rsid w:val="0023644D"/>
    <w:rsid w:val="0025195E"/>
    <w:rsid w:val="002559D5"/>
    <w:rsid w:val="00256DAD"/>
    <w:rsid w:val="002817DA"/>
    <w:rsid w:val="00286CBA"/>
    <w:rsid w:val="00291F2D"/>
    <w:rsid w:val="00293F69"/>
    <w:rsid w:val="002A407F"/>
    <w:rsid w:val="002F69C9"/>
    <w:rsid w:val="003311AF"/>
    <w:rsid w:val="0039059B"/>
    <w:rsid w:val="003B2076"/>
    <w:rsid w:val="003B7CEB"/>
    <w:rsid w:val="003D1724"/>
    <w:rsid w:val="003DBEE6"/>
    <w:rsid w:val="003F1A79"/>
    <w:rsid w:val="00402694"/>
    <w:rsid w:val="004911DF"/>
    <w:rsid w:val="004D0F8A"/>
    <w:rsid w:val="004F444F"/>
    <w:rsid w:val="00526C03"/>
    <w:rsid w:val="00535281"/>
    <w:rsid w:val="00537748"/>
    <w:rsid w:val="00562897"/>
    <w:rsid w:val="00591D47"/>
    <w:rsid w:val="005B3903"/>
    <w:rsid w:val="005E698D"/>
    <w:rsid w:val="005E7289"/>
    <w:rsid w:val="00620C14"/>
    <w:rsid w:val="00641348"/>
    <w:rsid w:val="006417AF"/>
    <w:rsid w:val="00674C66"/>
    <w:rsid w:val="006777A7"/>
    <w:rsid w:val="0068679D"/>
    <w:rsid w:val="006928FD"/>
    <w:rsid w:val="006C4AAD"/>
    <w:rsid w:val="006C5795"/>
    <w:rsid w:val="006F3F1C"/>
    <w:rsid w:val="0070106F"/>
    <w:rsid w:val="00732750"/>
    <w:rsid w:val="007400E1"/>
    <w:rsid w:val="007669C2"/>
    <w:rsid w:val="00766E70"/>
    <w:rsid w:val="00784542"/>
    <w:rsid w:val="007B1F50"/>
    <w:rsid w:val="007C03C4"/>
    <w:rsid w:val="007C2EA5"/>
    <w:rsid w:val="007D4411"/>
    <w:rsid w:val="007D53E9"/>
    <w:rsid w:val="008015E6"/>
    <w:rsid w:val="008256AA"/>
    <w:rsid w:val="008257DA"/>
    <w:rsid w:val="00835024"/>
    <w:rsid w:val="00846A5B"/>
    <w:rsid w:val="00853EF0"/>
    <w:rsid w:val="00873D40"/>
    <w:rsid w:val="0088415B"/>
    <w:rsid w:val="0088574C"/>
    <w:rsid w:val="008A0DD6"/>
    <w:rsid w:val="008A6A4B"/>
    <w:rsid w:val="008B0C58"/>
    <w:rsid w:val="008D2345"/>
    <w:rsid w:val="008E15E5"/>
    <w:rsid w:val="008F78E2"/>
    <w:rsid w:val="009069BC"/>
    <w:rsid w:val="00932FBD"/>
    <w:rsid w:val="00934B4A"/>
    <w:rsid w:val="009517B4"/>
    <w:rsid w:val="00960718"/>
    <w:rsid w:val="009655D3"/>
    <w:rsid w:val="00967B48"/>
    <w:rsid w:val="009713D4"/>
    <w:rsid w:val="009842E8"/>
    <w:rsid w:val="009A07C7"/>
    <w:rsid w:val="009D4B10"/>
    <w:rsid w:val="00A2291C"/>
    <w:rsid w:val="00A360F7"/>
    <w:rsid w:val="00A368C6"/>
    <w:rsid w:val="00A615BB"/>
    <w:rsid w:val="00A849C7"/>
    <w:rsid w:val="00AA55B4"/>
    <w:rsid w:val="00AB3365"/>
    <w:rsid w:val="00AC606A"/>
    <w:rsid w:val="00B15E8F"/>
    <w:rsid w:val="00B164FD"/>
    <w:rsid w:val="00B24070"/>
    <w:rsid w:val="00B31331"/>
    <w:rsid w:val="00B34AD1"/>
    <w:rsid w:val="00B62122"/>
    <w:rsid w:val="00B75317"/>
    <w:rsid w:val="00BF5C51"/>
    <w:rsid w:val="00C33F80"/>
    <w:rsid w:val="00C81BCC"/>
    <w:rsid w:val="00C90C8B"/>
    <w:rsid w:val="00C9203E"/>
    <w:rsid w:val="00CA18A0"/>
    <w:rsid w:val="00CC34F9"/>
    <w:rsid w:val="00CD4F81"/>
    <w:rsid w:val="00D31F4F"/>
    <w:rsid w:val="00D57E79"/>
    <w:rsid w:val="00D75FD3"/>
    <w:rsid w:val="00D91466"/>
    <w:rsid w:val="00DB5E88"/>
    <w:rsid w:val="00DC1FA0"/>
    <w:rsid w:val="00E22D44"/>
    <w:rsid w:val="00E57AD6"/>
    <w:rsid w:val="00E6537E"/>
    <w:rsid w:val="00E70D2D"/>
    <w:rsid w:val="00E93597"/>
    <w:rsid w:val="00EA75AF"/>
    <w:rsid w:val="00EB72FF"/>
    <w:rsid w:val="00ED1814"/>
    <w:rsid w:val="00EE417E"/>
    <w:rsid w:val="00F00F61"/>
    <w:rsid w:val="00F378F7"/>
    <w:rsid w:val="00F542A0"/>
    <w:rsid w:val="00F62E86"/>
    <w:rsid w:val="00F72672"/>
    <w:rsid w:val="00F9150C"/>
    <w:rsid w:val="00F96445"/>
    <w:rsid w:val="00FB3542"/>
    <w:rsid w:val="00FC146D"/>
    <w:rsid w:val="00FC770B"/>
    <w:rsid w:val="00FE3E31"/>
    <w:rsid w:val="00FF22D7"/>
    <w:rsid w:val="01287862"/>
    <w:rsid w:val="02DD7A19"/>
    <w:rsid w:val="05DA8468"/>
    <w:rsid w:val="07CC1793"/>
    <w:rsid w:val="080330CD"/>
    <w:rsid w:val="0C9AC777"/>
    <w:rsid w:val="0EB604F5"/>
    <w:rsid w:val="13B826C7"/>
    <w:rsid w:val="17949CC2"/>
    <w:rsid w:val="188B1097"/>
    <w:rsid w:val="1A42BBA5"/>
    <w:rsid w:val="1D47BDD8"/>
    <w:rsid w:val="1DCD7409"/>
    <w:rsid w:val="1E8471C9"/>
    <w:rsid w:val="2238F1DF"/>
    <w:rsid w:val="22717F93"/>
    <w:rsid w:val="26F16723"/>
    <w:rsid w:val="2BAC4FEB"/>
    <w:rsid w:val="306D176E"/>
    <w:rsid w:val="3449DB03"/>
    <w:rsid w:val="3B73EF9C"/>
    <w:rsid w:val="3DD51A0B"/>
    <w:rsid w:val="42378E27"/>
    <w:rsid w:val="43C9CC3D"/>
    <w:rsid w:val="4542BA07"/>
    <w:rsid w:val="492CF04E"/>
    <w:rsid w:val="4C8520E3"/>
    <w:rsid w:val="56BB8B36"/>
    <w:rsid w:val="58575B97"/>
    <w:rsid w:val="59B5522C"/>
    <w:rsid w:val="5DD9FD65"/>
    <w:rsid w:val="5DFD79CA"/>
    <w:rsid w:val="5F03BE0C"/>
    <w:rsid w:val="62A322ED"/>
    <w:rsid w:val="6636B821"/>
    <w:rsid w:val="66F814BD"/>
    <w:rsid w:val="67CECC59"/>
    <w:rsid w:val="72D847A5"/>
    <w:rsid w:val="77F339DB"/>
    <w:rsid w:val="79451564"/>
    <w:rsid w:val="7948C9EF"/>
    <w:rsid w:val="7BCFF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63BBE"/>
  <w15:docId w15:val="{9EC3446B-1465-4A37-AA0D-E5C950CA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0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0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00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7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7B4"/>
  </w:style>
  <w:style w:type="paragraph" w:styleId="Footer">
    <w:name w:val="footer"/>
    <w:basedOn w:val="Normal"/>
    <w:link w:val="FooterChar"/>
    <w:uiPriority w:val="99"/>
    <w:unhideWhenUsed/>
    <w:rsid w:val="009517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7B4"/>
  </w:style>
  <w:style w:type="character" w:styleId="Hyperlink">
    <w:name w:val="Hyperlink"/>
    <w:basedOn w:val="DefaultParagraphFont"/>
    <w:uiPriority w:val="99"/>
    <w:unhideWhenUsed/>
    <w:rsid w:val="008256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2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Ann\Desktop\TEMPLATE%20Baptism%20Registra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81A9E-C2D5-4D82-942E-8C8EDD97FA21}"/>
      </w:docPartPr>
      <w:docPartBody>
        <w:p w:rsidR="00BC6479" w:rsidRDefault="00BC647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479"/>
    <w:rsid w:val="001A5DA7"/>
    <w:rsid w:val="00477E6F"/>
    <w:rsid w:val="00903EA0"/>
    <w:rsid w:val="00967B48"/>
    <w:rsid w:val="00BC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F1422-0A63-4628-A381-4A4DDE654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Baptism Registration Form.dotx</Template>
  <TotalTime>0</TotalTime>
  <Pages>1</Pages>
  <Words>151</Words>
  <Characters>1162</Characters>
  <Application>Microsoft Office Word</Application>
  <DocSecurity>0</DocSecurity>
  <Lines>35</Lines>
  <Paragraphs>27</Paragraphs>
  <ScaleCrop>false</ScaleCrop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</dc:creator>
  <cp:lastModifiedBy>Champoux, Dawn</cp:lastModifiedBy>
  <cp:revision>3</cp:revision>
  <cp:lastPrinted>2026-07-29T21:08:00Z</cp:lastPrinted>
  <dcterms:created xsi:type="dcterms:W3CDTF">2026-08-27T22:03:00Z</dcterms:created>
  <dcterms:modified xsi:type="dcterms:W3CDTF">2026-08-27T22:03:00Z</dcterms:modified>
</cp:coreProperties>
</file>